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EC1AB" w14:textId="77777777" w:rsidR="00265D47" w:rsidRPr="003B387B" w:rsidRDefault="00000000">
      <w:pPr>
        <w:spacing w:line="0" w:lineRule="atLeast"/>
        <w:jc w:val="center"/>
        <w:rPr>
          <w:rFonts w:asciiTheme="minorHAnsi" w:hAnsiTheme="minorHAnsi"/>
          <w:b/>
          <w:sz w:val="24"/>
          <w:szCs w:val="24"/>
        </w:rPr>
      </w:pPr>
      <w:bookmarkStart w:id="0" w:name="_Hlk137474543"/>
      <w:r w:rsidRPr="003B387B">
        <w:rPr>
          <w:rFonts w:asciiTheme="minorHAnsi" w:hAnsiTheme="minorHAnsi"/>
          <w:b/>
          <w:sz w:val="24"/>
          <w:szCs w:val="24"/>
        </w:rPr>
        <w:t xml:space="preserve">HARMONOGRAM </w:t>
      </w:r>
    </w:p>
    <w:p w14:paraId="1318A9FF" w14:textId="77777777" w:rsidR="00265D47" w:rsidRPr="003B387B" w:rsidRDefault="00000000">
      <w:pPr>
        <w:spacing w:line="0" w:lineRule="atLeast"/>
        <w:jc w:val="center"/>
        <w:rPr>
          <w:rFonts w:asciiTheme="minorHAnsi" w:hAnsiTheme="minorHAnsi"/>
          <w:b/>
          <w:color w:val="FF0000"/>
          <w:sz w:val="24"/>
          <w:szCs w:val="24"/>
        </w:rPr>
      </w:pPr>
      <w:r w:rsidRPr="003B387B">
        <w:rPr>
          <w:rFonts w:asciiTheme="minorHAnsi" w:hAnsiTheme="minorHAnsi"/>
          <w:b/>
          <w:sz w:val="24"/>
          <w:szCs w:val="24"/>
        </w:rPr>
        <w:br/>
        <w:t xml:space="preserve">KURS JĘZYKA POLSKIEGO JAKO OBCEGO NA POZIOMIE B1(a) (60 GODZIN) </w:t>
      </w:r>
      <w:bookmarkEnd w:id="0"/>
    </w:p>
    <w:p w14:paraId="343E4C31" w14:textId="77777777" w:rsidR="00265D47" w:rsidRPr="003B387B" w:rsidRDefault="00000000">
      <w:pPr>
        <w:spacing w:line="0" w:lineRule="atLeast"/>
        <w:jc w:val="center"/>
        <w:rPr>
          <w:rFonts w:asciiTheme="minorHAnsi" w:eastAsia="Times New Roman" w:hAnsiTheme="minorHAnsi"/>
          <w:b/>
          <w:sz w:val="24"/>
          <w:szCs w:val="24"/>
        </w:rPr>
      </w:pPr>
      <w:r w:rsidRPr="003B387B">
        <w:rPr>
          <w:rFonts w:asciiTheme="minorHAnsi" w:eastAsia="Times New Roman" w:hAnsiTheme="minorHAnsi"/>
          <w:b/>
          <w:sz w:val="24"/>
          <w:szCs w:val="24"/>
        </w:rPr>
        <w:t>SEMESTR ZIMOWY ROKU AKADEMICKIEGO 2026/2027</w:t>
      </w:r>
    </w:p>
    <w:p w14:paraId="54FDC240" w14:textId="77777777" w:rsidR="00265D47" w:rsidRPr="003B387B" w:rsidRDefault="00000000">
      <w:pPr>
        <w:spacing w:line="0" w:lineRule="atLeast"/>
        <w:jc w:val="both"/>
        <w:rPr>
          <w:rFonts w:asciiTheme="minorHAnsi" w:eastAsia="Times New Roman" w:hAnsiTheme="minorHAnsi"/>
          <w:sz w:val="24"/>
          <w:szCs w:val="24"/>
        </w:rPr>
      </w:pPr>
      <w:r w:rsidRPr="003B387B">
        <w:rPr>
          <w:rFonts w:asciiTheme="minorHAnsi" w:eastAsia="Times New Roman" w:hAnsiTheme="minorHAnsi"/>
          <w:sz w:val="24"/>
          <w:szCs w:val="24"/>
        </w:rPr>
        <w:t xml:space="preserve">Rozpoczęcie kursu: </w:t>
      </w:r>
      <w:r w:rsidR="003B387B">
        <w:rPr>
          <w:rFonts w:asciiTheme="minorHAnsi" w:eastAsia="Times New Roman" w:hAnsiTheme="minorHAnsi"/>
          <w:b/>
          <w:bCs/>
          <w:sz w:val="24"/>
          <w:szCs w:val="24"/>
        </w:rPr>
        <w:t>5 października</w:t>
      </w:r>
      <w:r w:rsidR="006C4F89" w:rsidRPr="003B387B">
        <w:rPr>
          <w:rFonts w:asciiTheme="minorHAnsi" w:eastAsia="Times New Roman" w:hAnsiTheme="minorHAnsi"/>
          <w:b/>
          <w:bCs/>
          <w:sz w:val="24"/>
          <w:szCs w:val="24"/>
        </w:rPr>
        <w:t xml:space="preserve"> </w:t>
      </w:r>
      <w:r w:rsidRPr="003B387B">
        <w:rPr>
          <w:rFonts w:asciiTheme="minorHAnsi" w:eastAsia="Times New Roman" w:hAnsiTheme="minorHAnsi"/>
          <w:b/>
          <w:bCs/>
          <w:sz w:val="24"/>
          <w:szCs w:val="24"/>
        </w:rPr>
        <w:t>2026 r.</w:t>
      </w:r>
    </w:p>
    <w:p w14:paraId="2611F1E9" w14:textId="77777777" w:rsidR="00265D47" w:rsidRPr="003B387B" w:rsidRDefault="00000000">
      <w:pPr>
        <w:spacing w:line="0" w:lineRule="atLeast"/>
        <w:jc w:val="both"/>
        <w:rPr>
          <w:rFonts w:asciiTheme="minorHAnsi" w:eastAsia="Times New Roman" w:hAnsiTheme="minorHAnsi"/>
          <w:b/>
          <w:bCs/>
          <w:sz w:val="24"/>
          <w:szCs w:val="24"/>
        </w:rPr>
      </w:pPr>
      <w:r w:rsidRPr="003B387B">
        <w:rPr>
          <w:rFonts w:asciiTheme="minorHAnsi" w:eastAsia="Times New Roman" w:hAnsiTheme="minorHAnsi"/>
          <w:sz w:val="24"/>
          <w:szCs w:val="24"/>
        </w:rPr>
        <w:t xml:space="preserve">Zakończenie kursu: </w:t>
      </w:r>
      <w:r w:rsidR="00F868BE" w:rsidRPr="00F868BE">
        <w:rPr>
          <w:rFonts w:asciiTheme="minorHAnsi" w:eastAsia="Times New Roman" w:hAnsiTheme="minorHAnsi"/>
          <w:b/>
          <w:bCs/>
          <w:sz w:val="24"/>
          <w:szCs w:val="24"/>
        </w:rPr>
        <w:t>4 listopada</w:t>
      </w:r>
      <w:r w:rsidRPr="003B387B">
        <w:rPr>
          <w:rFonts w:asciiTheme="minorHAnsi" w:eastAsia="Times New Roman" w:hAnsiTheme="minorHAnsi"/>
          <w:b/>
          <w:bCs/>
          <w:sz w:val="24"/>
          <w:szCs w:val="24"/>
        </w:rPr>
        <w:t xml:space="preserve"> 202</w:t>
      </w:r>
      <w:r w:rsidR="006C4F89" w:rsidRPr="003B387B">
        <w:rPr>
          <w:rFonts w:asciiTheme="minorHAnsi" w:eastAsia="Times New Roman" w:hAnsiTheme="minorHAnsi"/>
          <w:b/>
          <w:bCs/>
          <w:sz w:val="24"/>
          <w:szCs w:val="24"/>
        </w:rPr>
        <w:t>6</w:t>
      </w:r>
      <w:r w:rsidRPr="003B387B">
        <w:rPr>
          <w:rFonts w:asciiTheme="minorHAnsi" w:eastAsia="Times New Roman" w:hAnsiTheme="minorHAnsi"/>
          <w:b/>
          <w:bCs/>
          <w:sz w:val="24"/>
          <w:szCs w:val="24"/>
        </w:rPr>
        <w:t xml:space="preserve"> r.</w:t>
      </w:r>
    </w:p>
    <w:p w14:paraId="197A3743" w14:textId="77777777" w:rsidR="00265D47" w:rsidRDefault="00000000">
      <w:pPr>
        <w:spacing w:line="0" w:lineRule="atLeast"/>
        <w:jc w:val="both"/>
        <w:rPr>
          <w:rFonts w:asciiTheme="minorHAnsi" w:eastAsia="Times New Roman" w:hAnsiTheme="minorHAnsi"/>
          <w:b/>
          <w:bCs/>
          <w:sz w:val="24"/>
          <w:szCs w:val="24"/>
        </w:rPr>
      </w:pPr>
      <w:r w:rsidRPr="003B387B">
        <w:rPr>
          <w:rFonts w:asciiTheme="minorHAnsi" w:eastAsia="Times New Roman" w:hAnsiTheme="minorHAnsi"/>
          <w:sz w:val="24"/>
          <w:szCs w:val="24"/>
        </w:rPr>
        <w:t xml:space="preserve">Prowadząca: </w:t>
      </w:r>
      <w:r w:rsidR="00F868BE" w:rsidRPr="00F868BE">
        <w:rPr>
          <w:rFonts w:asciiTheme="minorHAnsi" w:eastAsia="Times New Roman" w:hAnsiTheme="minorHAnsi"/>
          <w:b/>
          <w:bCs/>
          <w:sz w:val="24"/>
          <w:szCs w:val="24"/>
        </w:rPr>
        <w:t>mgr Alina Jabłońska Domurat</w:t>
      </w:r>
    </w:p>
    <w:p w14:paraId="00A6C0FD" w14:textId="77777777" w:rsidR="00F868BE" w:rsidRPr="003B387B" w:rsidRDefault="00F868BE">
      <w:pPr>
        <w:spacing w:line="0" w:lineRule="atLeast"/>
        <w:jc w:val="both"/>
        <w:rPr>
          <w:rFonts w:asciiTheme="minorHAnsi" w:eastAsia="Times New Roman" w:hAnsiTheme="minorHAnsi"/>
          <w:b/>
          <w:bCs/>
          <w:sz w:val="24"/>
          <w:szCs w:val="24"/>
        </w:rPr>
      </w:pPr>
    </w:p>
    <w:tbl>
      <w:tblPr>
        <w:tblStyle w:val="Tabela-Siatka"/>
        <w:tblW w:w="9067" w:type="dxa"/>
        <w:tblLook w:val="0000" w:firstRow="0" w:lastRow="0" w:firstColumn="0" w:lastColumn="0" w:noHBand="0" w:noVBand="0"/>
      </w:tblPr>
      <w:tblGrid>
        <w:gridCol w:w="585"/>
        <w:gridCol w:w="2925"/>
        <w:gridCol w:w="3407"/>
        <w:gridCol w:w="2150"/>
      </w:tblGrid>
      <w:tr w:rsidR="00265D47" w:rsidRPr="00FF5C80" w14:paraId="0940F573" w14:textId="77777777" w:rsidTr="00BD1F5A">
        <w:trPr>
          <w:trHeight w:val="461"/>
        </w:trPr>
        <w:tc>
          <w:tcPr>
            <w:tcW w:w="585" w:type="dxa"/>
            <w:vAlign w:val="center"/>
          </w:tcPr>
          <w:p w14:paraId="18464D81" w14:textId="77777777" w:rsidR="00265D47" w:rsidRPr="00FF5C80" w:rsidRDefault="00000000" w:rsidP="00E46AB0">
            <w:pPr>
              <w:spacing w:after="0" w:line="240" w:lineRule="auto"/>
              <w:ind w:left="-142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FF5C80">
              <w:rPr>
                <w:rStyle w:val="TeksttreciBezpogrubienia"/>
                <w:rFonts w:asciiTheme="minorHAnsi" w:eastAsia="Calibri" w:hAnsiTheme="minorHAnsi"/>
                <w:sz w:val="24"/>
                <w:szCs w:val="24"/>
              </w:rPr>
              <w:t>Lp.</w:t>
            </w:r>
          </w:p>
        </w:tc>
        <w:tc>
          <w:tcPr>
            <w:tcW w:w="2925" w:type="dxa"/>
            <w:vAlign w:val="center"/>
          </w:tcPr>
          <w:p w14:paraId="5C180C0E" w14:textId="77777777" w:rsidR="00265D47" w:rsidRPr="00FF5C80" w:rsidRDefault="00000000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FF5C80">
              <w:rPr>
                <w:rFonts w:asciiTheme="minorHAnsi" w:hAnsiTheme="minorHAnsi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3407" w:type="dxa"/>
            <w:vAlign w:val="center"/>
          </w:tcPr>
          <w:p w14:paraId="2193514A" w14:textId="77777777" w:rsidR="00265D47" w:rsidRPr="00FF5C80" w:rsidRDefault="00000000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FF5C80">
              <w:rPr>
                <w:rFonts w:asciiTheme="minorHAnsi" w:hAnsiTheme="minorHAnsi"/>
                <w:b/>
                <w:bCs/>
                <w:sz w:val="24"/>
                <w:szCs w:val="24"/>
              </w:rPr>
              <w:t>Godzina</w:t>
            </w:r>
          </w:p>
        </w:tc>
        <w:tc>
          <w:tcPr>
            <w:tcW w:w="2150" w:type="dxa"/>
            <w:vAlign w:val="center"/>
          </w:tcPr>
          <w:p w14:paraId="2BA237BC" w14:textId="77777777" w:rsidR="00265D47" w:rsidRPr="00FF5C80" w:rsidRDefault="00FF5C80">
            <w:pPr>
              <w:spacing w:after="0" w:line="240" w:lineRule="auto"/>
              <w:jc w:val="center"/>
              <w:rPr>
                <w:rFonts w:asciiTheme="minorHAnsi" w:hAnsiTheme="minorHAnsi"/>
                <w:b/>
                <w:bCs/>
                <w:sz w:val="24"/>
                <w:szCs w:val="24"/>
              </w:rPr>
            </w:pPr>
            <w:r w:rsidRPr="00FF5C80">
              <w:rPr>
                <w:rFonts w:asciiTheme="minorHAnsi" w:hAnsiTheme="minorHAnsi"/>
                <w:b/>
                <w:bCs/>
                <w:sz w:val="24"/>
                <w:szCs w:val="24"/>
              </w:rPr>
              <w:t>Liczba godzin</w:t>
            </w:r>
          </w:p>
        </w:tc>
      </w:tr>
      <w:tr w:rsidR="00265D47" w:rsidRPr="00FF5C80" w14:paraId="35D8F101" w14:textId="77777777" w:rsidTr="00BD1F5A">
        <w:trPr>
          <w:trHeight w:val="510"/>
        </w:trPr>
        <w:tc>
          <w:tcPr>
            <w:tcW w:w="585" w:type="dxa"/>
            <w:vAlign w:val="center"/>
          </w:tcPr>
          <w:p w14:paraId="1C150190" w14:textId="77777777" w:rsidR="00265D47" w:rsidRPr="00FF5C80" w:rsidRDefault="00265D47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47"/>
              <w:rPr>
                <w:rFonts w:asciiTheme="minorHAnsi" w:hAnsiTheme="minorHAnsi"/>
                <w:sz w:val="24"/>
                <w:szCs w:val="24"/>
              </w:rPr>
            </w:pPr>
            <w:bookmarkStart w:id="1" w:name="_Hlk222324386"/>
          </w:p>
        </w:tc>
        <w:tc>
          <w:tcPr>
            <w:tcW w:w="2925" w:type="dxa"/>
            <w:vAlign w:val="center"/>
          </w:tcPr>
          <w:p w14:paraId="6CE9C169" w14:textId="77777777" w:rsidR="00265D47" w:rsidRPr="00FF5C80" w:rsidRDefault="00817153">
            <w:pPr>
              <w:spacing w:after="0" w:line="240" w:lineRule="auto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FF5C80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5</w:t>
            </w:r>
            <w:r w:rsidRPr="00FF5C80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.</w:t>
            </w:r>
            <w:r w:rsidRPr="00FF5C80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10</w:t>
            </w:r>
            <w:r w:rsidRPr="00FF5C80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.2026 (</w:t>
            </w:r>
            <w:r w:rsidRPr="00FF5C80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poniedziałek</w:t>
            </w:r>
            <w:r w:rsidRPr="00FF5C80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3407" w:type="dxa"/>
            <w:vAlign w:val="center"/>
          </w:tcPr>
          <w:p w14:paraId="5EADB9A7" w14:textId="77777777" w:rsidR="00265D47" w:rsidRPr="00E46AB0" w:rsidRDefault="00817153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4"/>
                <w:szCs w:val="24"/>
                <w:lang w:val="en-US"/>
              </w:rPr>
            </w:pP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18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:</w:t>
            </w:r>
            <w:r w:rsidR="003B387B"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0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0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-</w:t>
            </w:r>
            <w:r w:rsidR="001F290D"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2</w:t>
            </w:r>
            <w:r w:rsidR="001F290D" w:rsidRPr="00E46AB0">
              <w:rPr>
                <w:rStyle w:val="Teksttreci"/>
                <w:rFonts w:asciiTheme="minorHAnsi" w:eastAsia="Calibri" w:hAnsiTheme="minorHAnsi"/>
                <w:b w:val="0"/>
                <w:bCs w:val="0"/>
                <w:sz w:val="24"/>
                <w:szCs w:val="24"/>
                <w:lang w:val="en-US"/>
              </w:rPr>
              <w:t>0:30</w:t>
            </w:r>
            <w:r w:rsidR="00E46AB0" w:rsidRPr="00E46AB0">
              <w:rPr>
                <w:rStyle w:val="Teksttreci"/>
                <w:rFonts w:asciiTheme="minorHAnsi" w:eastAsia="Calibri" w:hAnsiTheme="minorHAnsi"/>
                <w:b w:val="0"/>
                <w:bCs w:val="0"/>
                <w:sz w:val="24"/>
                <w:szCs w:val="24"/>
                <w:lang w:val="en-US"/>
              </w:rPr>
              <w:t xml:space="preserve"> (15 min przerwa)</w:t>
            </w:r>
          </w:p>
        </w:tc>
        <w:tc>
          <w:tcPr>
            <w:tcW w:w="2150" w:type="dxa"/>
            <w:vAlign w:val="center"/>
          </w:tcPr>
          <w:p w14:paraId="49B813B5" w14:textId="77777777" w:rsidR="00265D47" w:rsidRPr="00FF5C80" w:rsidRDefault="001F290D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sz w:val="24"/>
                <w:szCs w:val="24"/>
              </w:rPr>
            </w:pPr>
            <w:r w:rsidRPr="00FF5C80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3x45 min</w:t>
            </w:r>
          </w:p>
        </w:tc>
      </w:tr>
      <w:bookmarkEnd w:id="1"/>
      <w:tr w:rsidR="007A102F" w:rsidRPr="00FF5C80" w14:paraId="2ADEBE3C" w14:textId="77777777" w:rsidTr="00BD1F5A">
        <w:trPr>
          <w:trHeight w:val="510"/>
        </w:trPr>
        <w:tc>
          <w:tcPr>
            <w:tcW w:w="585" w:type="dxa"/>
            <w:vAlign w:val="center"/>
          </w:tcPr>
          <w:p w14:paraId="5EA27C91" w14:textId="77777777" w:rsidR="007A102F" w:rsidRPr="007A102F" w:rsidRDefault="007A102F" w:rsidP="007A102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4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</w:tcPr>
          <w:p w14:paraId="1A91B247" w14:textId="77777777" w:rsidR="007A102F" w:rsidRPr="007A102F" w:rsidRDefault="009F0803" w:rsidP="007A102F">
            <w:pPr>
              <w:spacing w:after="0" w:line="240" w:lineRule="auto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14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.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10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 xml:space="preserve">.2026 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(środa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3407" w:type="dxa"/>
            <w:vAlign w:val="center"/>
          </w:tcPr>
          <w:p w14:paraId="6270FAF9" w14:textId="77777777" w:rsidR="007A102F" w:rsidRPr="00E46AB0" w:rsidRDefault="007A102F" w:rsidP="007A102F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18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:0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0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-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2</w:t>
            </w:r>
            <w:r w:rsidRPr="00E46AB0">
              <w:rPr>
                <w:rStyle w:val="Teksttreci"/>
                <w:rFonts w:asciiTheme="minorHAnsi" w:eastAsia="Calibri" w:hAnsiTheme="minorHAnsi"/>
                <w:b w:val="0"/>
                <w:bCs w:val="0"/>
                <w:sz w:val="24"/>
                <w:szCs w:val="24"/>
                <w:lang w:val="en-US"/>
              </w:rPr>
              <w:t>0:30 (15 min przerwa)</w:t>
            </w:r>
          </w:p>
        </w:tc>
        <w:tc>
          <w:tcPr>
            <w:tcW w:w="2150" w:type="dxa"/>
            <w:vAlign w:val="center"/>
          </w:tcPr>
          <w:p w14:paraId="2359109B" w14:textId="77777777" w:rsidR="007A102F" w:rsidRPr="00FF5C80" w:rsidRDefault="007A102F" w:rsidP="007A102F">
            <w:pPr>
              <w:spacing w:after="0" w:line="240" w:lineRule="auto"/>
              <w:jc w:val="center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BD1F5A">
              <w:rPr>
                <w:rStyle w:val="TeksttreciBezpogrubienia"/>
                <w:rFonts w:ascii="Aptos" w:eastAsia="Calibri" w:hAnsi="Aptos" w:cs="Calibri"/>
                <w:b w:val="0"/>
                <w:bCs w:val="0"/>
                <w:sz w:val="24"/>
                <w:szCs w:val="24"/>
              </w:rPr>
              <w:t>3x45 min</w:t>
            </w:r>
          </w:p>
        </w:tc>
      </w:tr>
      <w:tr w:rsidR="007A102F" w:rsidRPr="00FF5C80" w14:paraId="5AF4D586" w14:textId="77777777" w:rsidTr="001A1880">
        <w:trPr>
          <w:trHeight w:val="510"/>
        </w:trPr>
        <w:tc>
          <w:tcPr>
            <w:tcW w:w="585" w:type="dxa"/>
            <w:vAlign w:val="center"/>
          </w:tcPr>
          <w:p w14:paraId="3E34D8EA" w14:textId="77777777" w:rsidR="007A102F" w:rsidRPr="00FF5C80" w:rsidRDefault="007A102F" w:rsidP="007A102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4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</w:tcPr>
          <w:p w14:paraId="0C72700A" w14:textId="77777777" w:rsidR="007A102F" w:rsidRPr="00FF5C80" w:rsidRDefault="009F0803" w:rsidP="007A102F">
            <w:pPr>
              <w:spacing w:after="0" w:line="240" w:lineRule="auto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21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.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10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 xml:space="preserve">.2026 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(środa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3407" w:type="dxa"/>
            <w:vAlign w:val="center"/>
          </w:tcPr>
          <w:p w14:paraId="1D40D9BF" w14:textId="77777777" w:rsidR="007A102F" w:rsidRPr="00FF5C80" w:rsidRDefault="007A102F" w:rsidP="007A102F">
            <w:pPr>
              <w:spacing w:after="0" w:line="240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18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:0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0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-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2</w:t>
            </w:r>
            <w:r w:rsidRPr="00E46AB0">
              <w:rPr>
                <w:rStyle w:val="Teksttreci"/>
                <w:rFonts w:asciiTheme="minorHAnsi" w:eastAsia="Calibri" w:hAnsiTheme="minorHAnsi"/>
                <w:b w:val="0"/>
                <w:bCs w:val="0"/>
                <w:sz w:val="24"/>
                <w:szCs w:val="24"/>
                <w:lang w:val="en-US"/>
              </w:rPr>
              <w:t>0:30 (15 min przerwa)</w:t>
            </w:r>
          </w:p>
        </w:tc>
        <w:tc>
          <w:tcPr>
            <w:tcW w:w="2150" w:type="dxa"/>
            <w:vAlign w:val="center"/>
          </w:tcPr>
          <w:p w14:paraId="5BEE2B02" w14:textId="77777777" w:rsidR="007A102F" w:rsidRPr="00FF5C80" w:rsidRDefault="007A102F" w:rsidP="007A102F">
            <w:pPr>
              <w:spacing w:after="0" w:line="240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BD1F5A">
              <w:rPr>
                <w:rStyle w:val="TeksttreciBezpogrubienia"/>
                <w:rFonts w:ascii="Aptos" w:eastAsia="Calibri" w:hAnsi="Aptos" w:cs="Calibri"/>
                <w:b w:val="0"/>
                <w:bCs w:val="0"/>
                <w:sz w:val="24"/>
                <w:szCs w:val="24"/>
              </w:rPr>
              <w:t>3x45 min</w:t>
            </w:r>
          </w:p>
        </w:tc>
      </w:tr>
      <w:tr w:rsidR="007A102F" w:rsidRPr="003B387B" w14:paraId="0640B6F8" w14:textId="77777777" w:rsidTr="00770F12">
        <w:trPr>
          <w:trHeight w:val="510"/>
        </w:trPr>
        <w:tc>
          <w:tcPr>
            <w:tcW w:w="585" w:type="dxa"/>
            <w:vAlign w:val="center"/>
          </w:tcPr>
          <w:p w14:paraId="7DB061CC" w14:textId="77777777" w:rsidR="007A102F" w:rsidRPr="003B387B" w:rsidRDefault="007A102F" w:rsidP="007A102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4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</w:tcPr>
          <w:p w14:paraId="72A4D36E" w14:textId="77777777" w:rsidR="007A102F" w:rsidRPr="003B387B" w:rsidRDefault="009F0803" w:rsidP="007A102F">
            <w:pPr>
              <w:spacing w:after="0" w:line="240" w:lineRule="auto"/>
              <w:rPr>
                <w:rFonts w:asciiTheme="minorHAnsi" w:hAnsiTheme="minorHAnsi" w:cs="Calibri"/>
                <w:sz w:val="24"/>
                <w:szCs w:val="24"/>
              </w:rPr>
            </w:pPr>
            <w:r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2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8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.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10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 xml:space="preserve">.2026 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(środa</w:t>
            </w:r>
            <w:r w:rsidR="007A102F" w:rsidRPr="007A102F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3407" w:type="dxa"/>
            <w:vAlign w:val="center"/>
          </w:tcPr>
          <w:p w14:paraId="38501AC6" w14:textId="77777777" w:rsidR="007A102F" w:rsidRPr="003B387B" w:rsidRDefault="007A102F" w:rsidP="007A102F">
            <w:pPr>
              <w:spacing w:after="0" w:line="240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18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:0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0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-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2</w:t>
            </w:r>
            <w:r w:rsidRPr="00E46AB0">
              <w:rPr>
                <w:rStyle w:val="Teksttreci"/>
                <w:rFonts w:asciiTheme="minorHAnsi" w:eastAsia="Calibri" w:hAnsiTheme="minorHAnsi"/>
                <w:b w:val="0"/>
                <w:bCs w:val="0"/>
                <w:sz w:val="24"/>
                <w:szCs w:val="24"/>
                <w:lang w:val="en-US"/>
              </w:rPr>
              <w:t>0:30 (15 min przerwa)</w:t>
            </w:r>
          </w:p>
        </w:tc>
        <w:tc>
          <w:tcPr>
            <w:tcW w:w="2150" w:type="dxa"/>
            <w:vAlign w:val="center"/>
          </w:tcPr>
          <w:p w14:paraId="741FE27C" w14:textId="77777777" w:rsidR="007A102F" w:rsidRPr="003B387B" w:rsidRDefault="007A102F" w:rsidP="007A102F">
            <w:pPr>
              <w:spacing w:after="0" w:line="240" w:lineRule="auto"/>
              <w:jc w:val="center"/>
              <w:rPr>
                <w:rFonts w:asciiTheme="minorHAnsi" w:hAnsiTheme="minorHAnsi" w:cs="Calibri"/>
                <w:sz w:val="24"/>
                <w:szCs w:val="24"/>
              </w:rPr>
            </w:pPr>
            <w:r w:rsidRPr="00BD1F5A">
              <w:rPr>
                <w:rStyle w:val="TeksttreciBezpogrubienia"/>
                <w:rFonts w:ascii="Aptos" w:eastAsia="Calibri" w:hAnsi="Aptos" w:cs="Calibri"/>
                <w:b w:val="0"/>
                <w:bCs w:val="0"/>
                <w:sz w:val="24"/>
                <w:szCs w:val="24"/>
              </w:rPr>
              <w:t>3x45 min</w:t>
            </w:r>
          </w:p>
        </w:tc>
      </w:tr>
      <w:tr w:rsidR="007A102F" w:rsidRPr="003B387B" w14:paraId="1064A124" w14:textId="77777777" w:rsidTr="00A133F9">
        <w:trPr>
          <w:trHeight w:val="510"/>
        </w:trPr>
        <w:tc>
          <w:tcPr>
            <w:tcW w:w="585" w:type="dxa"/>
            <w:vAlign w:val="center"/>
          </w:tcPr>
          <w:p w14:paraId="7BB80EBF" w14:textId="77777777" w:rsidR="007A102F" w:rsidRPr="003B387B" w:rsidRDefault="007A102F" w:rsidP="007A102F">
            <w:pPr>
              <w:pStyle w:val="Akapitzlist"/>
              <w:numPr>
                <w:ilvl w:val="0"/>
                <w:numId w:val="1"/>
              </w:numPr>
              <w:tabs>
                <w:tab w:val="left" w:pos="360"/>
              </w:tabs>
              <w:spacing w:after="0" w:line="240" w:lineRule="auto"/>
              <w:ind w:left="447"/>
              <w:rPr>
                <w:rFonts w:asciiTheme="minorHAnsi" w:hAnsiTheme="minorHAnsi"/>
                <w:sz w:val="24"/>
                <w:szCs w:val="24"/>
              </w:rPr>
            </w:pPr>
          </w:p>
        </w:tc>
        <w:tc>
          <w:tcPr>
            <w:tcW w:w="2925" w:type="dxa"/>
            <w:vAlign w:val="center"/>
          </w:tcPr>
          <w:p w14:paraId="5F1AC09A" w14:textId="77777777" w:rsidR="007A102F" w:rsidRPr="000A49EC" w:rsidRDefault="009F0803" w:rsidP="007A102F">
            <w:pPr>
              <w:spacing w:after="0" w:line="240" w:lineRule="auto"/>
              <w:rPr>
                <w:rFonts w:asciiTheme="minorHAnsi" w:hAnsiTheme="minorHAnsi" w:cs="Calibri"/>
                <w:b/>
                <w:bCs/>
                <w:sz w:val="24"/>
                <w:szCs w:val="24"/>
              </w:rPr>
            </w:pPr>
            <w:r w:rsidRPr="000A49EC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4</w:t>
            </w:r>
            <w:r w:rsidR="007A102F" w:rsidRPr="000A49EC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.</w:t>
            </w:r>
            <w:r w:rsidR="007A102F" w:rsidRPr="000A49EC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1</w:t>
            </w:r>
            <w:r w:rsidRPr="000A49EC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1</w:t>
            </w:r>
            <w:r w:rsidR="007A102F" w:rsidRPr="000A49EC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 xml:space="preserve">.2026 </w:t>
            </w:r>
            <w:r w:rsidR="007A102F" w:rsidRPr="000A49EC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(środa</w:t>
            </w:r>
            <w:r w:rsidR="007A102F" w:rsidRPr="000A49EC"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)</w:t>
            </w:r>
          </w:p>
        </w:tc>
        <w:tc>
          <w:tcPr>
            <w:tcW w:w="3407" w:type="dxa"/>
            <w:vAlign w:val="center"/>
          </w:tcPr>
          <w:p w14:paraId="205BC0AB" w14:textId="77777777" w:rsidR="007A102F" w:rsidRPr="003B387B" w:rsidRDefault="007A102F" w:rsidP="007A102F">
            <w:pPr>
              <w:spacing w:after="0" w:line="240" w:lineRule="auto"/>
              <w:jc w:val="center"/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</w:pP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18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:0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0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  <w:t>-</w:t>
            </w:r>
            <w:r w:rsidRPr="00E46AB0">
              <w:rPr>
                <w:rStyle w:val="Teksttreci"/>
                <w:rFonts w:asciiTheme="minorHAnsi" w:eastAsia="Calibri" w:hAnsiTheme="minorHAnsi" w:cs="Calibri"/>
                <w:b w:val="0"/>
                <w:bCs w:val="0"/>
                <w:sz w:val="24"/>
                <w:szCs w:val="24"/>
                <w:lang w:val="en-US"/>
              </w:rPr>
              <w:t>2</w:t>
            </w:r>
            <w:r w:rsidRPr="00E46AB0">
              <w:rPr>
                <w:rStyle w:val="Teksttreci"/>
                <w:rFonts w:asciiTheme="minorHAnsi" w:eastAsia="Calibri" w:hAnsiTheme="minorHAnsi"/>
                <w:b w:val="0"/>
                <w:bCs w:val="0"/>
                <w:sz w:val="24"/>
                <w:szCs w:val="24"/>
                <w:lang w:val="en-US"/>
              </w:rPr>
              <w:t>0:30 (15 min przerwa)</w:t>
            </w:r>
          </w:p>
        </w:tc>
        <w:tc>
          <w:tcPr>
            <w:tcW w:w="2150" w:type="dxa"/>
            <w:vAlign w:val="center"/>
          </w:tcPr>
          <w:p w14:paraId="7AFB2919" w14:textId="77777777" w:rsidR="007A102F" w:rsidRPr="003B387B" w:rsidRDefault="007A102F" w:rsidP="007A102F">
            <w:pPr>
              <w:spacing w:after="0" w:line="240" w:lineRule="auto"/>
              <w:jc w:val="center"/>
              <w:rPr>
                <w:rStyle w:val="TeksttreciBezpogrubienia"/>
                <w:rFonts w:asciiTheme="minorHAnsi" w:eastAsia="Calibri" w:hAnsiTheme="minorHAnsi" w:cs="Calibri"/>
                <w:b w:val="0"/>
                <w:bCs w:val="0"/>
                <w:sz w:val="24"/>
                <w:szCs w:val="24"/>
              </w:rPr>
            </w:pPr>
            <w:r w:rsidRPr="00BD1F5A">
              <w:rPr>
                <w:rStyle w:val="TeksttreciBezpogrubienia"/>
                <w:rFonts w:ascii="Aptos" w:eastAsia="Calibri" w:hAnsi="Aptos" w:cs="Calibri"/>
                <w:b w:val="0"/>
                <w:bCs w:val="0"/>
                <w:sz w:val="24"/>
                <w:szCs w:val="24"/>
              </w:rPr>
              <w:t>3x45 min</w:t>
            </w:r>
          </w:p>
        </w:tc>
      </w:tr>
      <w:tr w:rsidR="007A102F" w14:paraId="0069BA68" w14:textId="77777777" w:rsidTr="00BD1F5A">
        <w:trPr>
          <w:trHeight w:val="559"/>
        </w:trPr>
        <w:tc>
          <w:tcPr>
            <w:tcW w:w="6917" w:type="dxa"/>
            <w:gridSpan w:val="3"/>
            <w:vAlign w:val="center"/>
          </w:tcPr>
          <w:p w14:paraId="7F869BB2" w14:textId="77777777" w:rsidR="007A102F" w:rsidRDefault="007A102F" w:rsidP="007A102F">
            <w:pPr>
              <w:spacing w:after="0" w:line="240" w:lineRule="auto"/>
              <w:jc w:val="right"/>
              <w:rPr>
                <w:rFonts w:ascii="Arial Nova Cond" w:hAnsi="Arial Nova Cond"/>
                <w:b/>
                <w:bCs/>
              </w:rPr>
            </w:pPr>
            <w:r>
              <w:rPr>
                <w:rFonts w:ascii="Arial Nova Cond" w:hAnsi="Arial Nova Cond"/>
                <w:b/>
                <w:bCs/>
              </w:rPr>
              <w:t>RAZEM</w:t>
            </w:r>
          </w:p>
        </w:tc>
        <w:tc>
          <w:tcPr>
            <w:tcW w:w="2150" w:type="dxa"/>
            <w:vAlign w:val="center"/>
          </w:tcPr>
          <w:p w14:paraId="6A0FEFA7" w14:textId="77777777" w:rsidR="007A102F" w:rsidRDefault="007A102F" w:rsidP="007A102F">
            <w:pPr>
              <w:spacing w:after="0" w:line="240" w:lineRule="auto"/>
              <w:jc w:val="center"/>
              <w:rPr>
                <w:rFonts w:ascii="Arial Nova Cond" w:hAnsi="Arial Nova Cond"/>
                <w:b/>
                <w:bCs/>
              </w:rPr>
            </w:pPr>
            <w:r>
              <w:rPr>
                <w:rFonts w:ascii="Arial Nova Cond" w:hAnsi="Arial Nova Cond"/>
                <w:b/>
                <w:bCs/>
              </w:rPr>
              <w:t>15 GODZ.</w:t>
            </w:r>
          </w:p>
        </w:tc>
      </w:tr>
    </w:tbl>
    <w:p w14:paraId="7320C7FF" w14:textId="77777777" w:rsidR="00265D47" w:rsidRDefault="00265D47"/>
    <w:p w14:paraId="4BA585E3" w14:textId="77777777" w:rsidR="00B437E9" w:rsidRDefault="00B437E9"/>
    <w:sectPr w:rsidR="00B437E9">
      <w:pgSz w:w="11906" w:h="16838"/>
      <w:pgMar w:top="1440" w:right="1800" w:bottom="1440" w:left="1800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Nova Cond">
    <w:charset w:val="00"/>
    <w:family w:val="swiss"/>
    <w:pitch w:val="variable"/>
    <w:sig w:usb0="0000028F" w:usb1="00000002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AD0942"/>
    <w:multiLevelType w:val="multilevel"/>
    <w:tmpl w:val="47AD09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266618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708"/>
  <w:hyphenationZone w:val="425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183"/>
    <w:rsid w:val="000A49EC"/>
    <w:rsid w:val="000C5C1E"/>
    <w:rsid w:val="001E4377"/>
    <w:rsid w:val="001F290D"/>
    <w:rsid w:val="00201020"/>
    <w:rsid w:val="00265D47"/>
    <w:rsid w:val="003A1E96"/>
    <w:rsid w:val="003B387B"/>
    <w:rsid w:val="00422EA1"/>
    <w:rsid w:val="004627AF"/>
    <w:rsid w:val="00525B30"/>
    <w:rsid w:val="006C4F89"/>
    <w:rsid w:val="006E5183"/>
    <w:rsid w:val="00764880"/>
    <w:rsid w:val="007A102F"/>
    <w:rsid w:val="00817153"/>
    <w:rsid w:val="009B3A6E"/>
    <w:rsid w:val="009F0803"/>
    <w:rsid w:val="00A264E9"/>
    <w:rsid w:val="00AF39B7"/>
    <w:rsid w:val="00B437E9"/>
    <w:rsid w:val="00BD1F5A"/>
    <w:rsid w:val="00C33FA2"/>
    <w:rsid w:val="00E46AB0"/>
    <w:rsid w:val="00F868BE"/>
    <w:rsid w:val="00FF5C80"/>
    <w:rsid w:val="1B1301F1"/>
    <w:rsid w:val="2FC20E04"/>
    <w:rsid w:val="61142D7C"/>
    <w:rsid w:val="65C4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CA75F86"/>
  <w15:chartTrackingRefBased/>
  <w15:docId w15:val="{F00A6F03-51B2-4151-B626-96F150EAF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pacing w:after="160" w:line="259" w:lineRule="auto"/>
    </w:pPr>
    <w:rPr>
      <w:rFonts w:eastAsia="Calibri"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Bezpogrubienia">
    <w:name w:val="Tekst treści + Bez pogrubienia"/>
    <w:basedOn w:val="Domylnaczcionkaakapitu"/>
    <w:qFormat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3"/>
      <w:szCs w:val="23"/>
      <w:u w:val="none"/>
      <w:lang w:val="pl-PL" w:eastAsia="pl-PL" w:bidi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character" w:customStyle="1" w:styleId="Teksttreci">
    <w:name w:val="Tekst treści"/>
    <w:basedOn w:val="Domylnaczcionkaakapitu"/>
    <w:qFormat/>
    <w:rPr>
      <w:rFonts w:ascii="Times New Roman" w:eastAsia="Times New Roman" w:hAnsi="Times New Roman" w:cs="Times New Roman"/>
      <w:b/>
      <w:bCs/>
      <w:color w:val="000000"/>
      <w:spacing w:val="3"/>
      <w:w w:val="100"/>
      <w:position w:val="0"/>
      <w:sz w:val="23"/>
      <w:szCs w:val="23"/>
      <w:u w:val="none"/>
      <w:lang w:val="pl-PL" w:eastAsia="pl-PL"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OLISH%20LAB%20-%20KURSY%20I%20EGZAMINY%20Z%20J&#280;Z%20POLSKIEGO\KURSY\15%20ed%202026-2027\harmonogram%20AJD%20TELC%20-%20pa&#378;dziernik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harmonogram AJD TELC - październik.dotx</Template>
  <TotalTime>1</TotalTime>
  <Pages>1</Pages>
  <Words>85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Alina Jabłońska Domurat</dc:creator>
  <cp:keywords/>
  <cp:lastModifiedBy>Alina Jabłońska Domurat</cp:lastModifiedBy>
  <cp:revision>1</cp:revision>
  <dcterms:created xsi:type="dcterms:W3CDTF">2026-08-23T12:06:00Z</dcterms:created>
  <dcterms:modified xsi:type="dcterms:W3CDTF">2026-08-23T12:07:00Z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1045-12.1.0.28032</vt:lpwstr>
  </property>
  <property fmtid="{D5CDD505-2E9C-101B-9397-08002B2CF9AE}" pid="3" name="KSOTemplateDocerSaveRecord">
    <vt:lpwstr>eyJoZGlkIjoiMTZlNzRiYzdiYTAwOWU2ZmExZGY4ZDRjMTFiMTg0MWYifQ==</vt:lpwstr>
  </property>
  <property fmtid="{D5CDD505-2E9C-101B-9397-08002B2CF9AE}" pid="4" name="ICV">
    <vt:lpwstr>7DA715AE648049F1A0267A9FCEB69783_12</vt:lpwstr>
  </property>
</Properties>
</file>